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57" w:rightFromText="57" w:vertAnchor="page" w:horzAnchor="margin" w:tblpXSpec="center" w:tblpYSpec="center"/>
        <w:tblOverlap w:val="never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"/>
        <w:gridCol w:w="1529"/>
        <w:gridCol w:w="6553"/>
        <w:gridCol w:w="1201"/>
        <w:gridCol w:w="801"/>
      </w:tblGrid>
      <w:tr w:rsidR="00FB3F11" w:rsidRPr="00882C89" w14:paraId="370BF5A0" w14:textId="77777777" w:rsidTr="00955CFC">
        <w:trPr>
          <w:trHeight w:val="1410"/>
        </w:trPr>
        <w:tc>
          <w:tcPr>
            <w:tcW w:w="18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5E569" w14:textId="77777777" w:rsidR="00FB3F11" w:rsidRPr="00882C89" w:rsidRDefault="00882C89" w:rsidP="00955CFC">
            <w:pPr>
              <w:pStyle w:val="Heading1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882C89">
              <w:rPr>
                <w:rFonts w:asciiTheme="minorHAnsi" w:hAnsiTheme="minorHAnsi" w:cstheme="minorHAnsi"/>
                <w:noProof/>
                <w:color w:val="auto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7A2DAE" wp14:editId="62375ACE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20955</wp:posOffset>
                      </wp:positionV>
                      <wp:extent cx="1254760" cy="1151255"/>
                      <wp:effectExtent l="0" t="1905" r="3175" b="0"/>
                      <wp:wrapNone/>
                      <wp:docPr id="82821869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4760" cy="1151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32A1F5" w14:textId="77777777" w:rsidR="00882C89" w:rsidRDefault="00194CF8">
                                  <w:r w:rsidRPr="00F15C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0F9CAA" wp14:editId="39FA194C">
                                        <wp:extent cx="866848" cy="804153"/>
                                        <wp:effectExtent l="0" t="0" r="0" b="0"/>
                                        <wp:docPr id="100" name="Picture 1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79786" cy="8161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7A2D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2.3pt;margin-top:1.65pt;width:98.8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" filled="f" stroked="f">
                      <v:textbox style="mso-fit-shape-to-text:t">
                        <w:txbxContent>
                          <w:p w14:paraId="2632A1F5" w14:textId="77777777" w:rsidR="00882C89" w:rsidRDefault="00194CF8">
                            <w:r w:rsidRPr="00F15C30">
                              <w:rPr>
                                <w:noProof/>
                              </w:rPr>
                              <w:drawing>
                                <wp:inline distT="0" distB="0" distL="0" distR="0" wp14:anchorId="680F9CAA" wp14:editId="39FA194C">
                                  <wp:extent cx="866848" cy="804153"/>
                                  <wp:effectExtent l="0" t="0" r="0" b="0"/>
                                  <wp:docPr id="100" name="Picture 1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9786" cy="8161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553" w:type="dxa"/>
            <w:tcBorders>
              <w:top w:val="single" w:sz="4" w:space="0" w:color="auto"/>
              <w:bottom w:val="single" w:sz="4" w:space="0" w:color="auto"/>
            </w:tcBorders>
          </w:tcPr>
          <w:p w14:paraId="2A4EF225" w14:textId="77777777" w:rsidR="00FB3F11" w:rsidRPr="00882C89" w:rsidRDefault="00A1018F" w:rsidP="00194CF8">
            <w:pPr>
              <w:pStyle w:val="Header"/>
              <w:jc w:val="center"/>
              <w:rPr>
                <w:rFonts w:asciiTheme="minorHAnsi" w:hAnsiTheme="minorHAnsi" w:cstheme="minorHAnsi"/>
                <w:bCs/>
                <w:sz w:val="32"/>
                <w:szCs w:val="32"/>
              </w:rPr>
            </w:pPr>
            <w:r w:rsidRPr="00882C89">
              <w:rPr>
                <w:rFonts w:asciiTheme="minorHAnsi" w:hAnsiTheme="minorHAnsi" w:cstheme="minorHAnsi"/>
                <w:bCs/>
                <w:sz w:val="32"/>
                <w:szCs w:val="32"/>
              </w:rPr>
              <w:t>Title</w:t>
            </w:r>
            <w:r w:rsidR="00C412B5" w:rsidRPr="00882C89">
              <w:rPr>
                <w:rFonts w:asciiTheme="minorHAnsi" w:hAnsiTheme="minorHAnsi" w:cstheme="minorHAnsi"/>
                <w:bCs/>
                <w:sz w:val="32"/>
                <w:szCs w:val="32"/>
              </w:rPr>
              <w:t xml:space="preserve"> of the Paper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AC38CE" w14:textId="77777777" w:rsidR="00FB3F11" w:rsidRPr="00882C89" w:rsidRDefault="00194CF8" w:rsidP="00955CFC">
            <w:pPr>
              <w:pStyle w:val="Heading1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F15C30">
              <w:rPr>
                <w:noProof/>
              </w:rPr>
              <w:drawing>
                <wp:inline distT="0" distB="0" distL="0" distR="0" wp14:anchorId="00A36E93" wp14:editId="18D5B9CC">
                  <wp:extent cx="866848" cy="8041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786" cy="81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F11" w:rsidRPr="00882C89" w14:paraId="6D586124" w14:textId="77777777" w:rsidTr="00955CFC">
        <w:trPr>
          <w:cantSplit/>
          <w:trHeight w:val="11498"/>
        </w:trPr>
        <w:tc>
          <w:tcPr>
            <w:tcW w:w="292" w:type="dxa"/>
            <w:tcBorders>
              <w:top w:val="single" w:sz="4" w:space="0" w:color="auto"/>
              <w:bottom w:val="single" w:sz="4" w:space="0" w:color="auto"/>
            </w:tcBorders>
          </w:tcPr>
          <w:p w14:paraId="60DADD34" w14:textId="77777777" w:rsidR="00FB3F11" w:rsidRPr="00882C89" w:rsidRDefault="00FB3F11" w:rsidP="00955CFC">
            <w:pPr>
              <w:pStyle w:val="Heading1"/>
              <w:jc w:val="center"/>
              <w:rPr>
                <w:rFonts w:asciiTheme="minorHAnsi" w:hAnsiTheme="minorHAnsi" w:cstheme="minorHAnsi"/>
                <w:noProof/>
                <w:color w:val="auto"/>
              </w:rPr>
            </w:pPr>
          </w:p>
        </w:tc>
        <w:tc>
          <w:tcPr>
            <w:tcW w:w="92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0B2D" w14:textId="77777777" w:rsidR="00757121" w:rsidRPr="00882C89" w:rsidRDefault="00757121" w:rsidP="00757121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</w:p>
          <w:p w14:paraId="0A6A9DC9" w14:textId="77777777" w:rsidR="00A1018F" w:rsidRPr="00882C89" w:rsidRDefault="00A1018F" w:rsidP="00B8463D">
            <w:pPr>
              <w:jc w:val="center"/>
              <w:rPr>
                <w:rFonts w:asciiTheme="minorHAnsi" w:hAnsiTheme="minorHAnsi" w:cstheme="minorHAnsi"/>
              </w:rPr>
            </w:pPr>
            <w:r w:rsidRPr="00882C89">
              <w:rPr>
                <w:rFonts w:asciiTheme="minorHAnsi" w:hAnsiTheme="minorHAnsi" w:cstheme="minorHAnsi"/>
              </w:rPr>
              <w:t>Author’s name</w:t>
            </w:r>
          </w:p>
          <w:p w14:paraId="3733D2BB" w14:textId="77777777" w:rsidR="00A1018F" w:rsidRPr="00882C89" w:rsidRDefault="00A1018F" w:rsidP="00B8463D">
            <w:pPr>
              <w:jc w:val="center"/>
              <w:rPr>
                <w:rFonts w:asciiTheme="minorHAnsi" w:hAnsiTheme="minorHAnsi" w:cstheme="minorHAnsi"/>
              </w:rPr>
            </w:pPr>
            <w:r w:rsidRPr="00882C89">
              <w:rPr>
                <w:rFonts w:asciiTheme="minorHAnsi" w:hAnsiTheme="minorHAnsi" w:cstheme="minorHAnsi"/>
              </w:rPr>
              <w:t xml:space="preserve">Company address </w:t>
            </w:r>
          </w:p>
          <w:p w14:paraId="5A2817F0" w14:textId="77777777" w:rsidR="00A1018F" w:rsidRPr="00882C89" w:rsidRDefault="00A1018F" w:rsidP="00B8463D">
            <w:pPr>
              <w:jc w:val="center"/>
              <w:rPr>
                <w:rFonts w:asciiTheme="minorHAnsi" w:hAnsiTheme="minorHAnsi" w:cstheme="minorHAnsi"/>
              </w:rPr>
            </w:pPr>
            <w:r w:rsidRPr="00882C89">
              <w:rPr>
                <w:rFonts w:asciiTheme="minorHAnsi" w:hAnsiTheme="minorHAnsi" w:cstheme="minorHAnsi"/>
              </w:rPr>
              <w:t xml:space="preserve">Email Address </w:t>
            </w:r>
          </w:p>
          <w:p w14:paraId="4F2B4161" w14:textId="77777777" w:rsidR="00B8463D" w:rsidRPr="00882C89" w:rsidRDefault="00A1018F" w:rsidP="00B8463D">
            <w:pPr>
              <w:jc w:val="center"/>
              <w:rPr>
                <w:rFonts w:asciiTheme="minorHAnsi" w:hAnsiTheme="minorHAnsi" w:cstheme="minorHAnsi"/>
              </w:rPr>
            </w:pPr>
            <w:r w:rsidRPr="00882C89">
              <w:rPr>
                <w:rFonts w:asciiTheme="minorHAnsi" w:hAnsiTheme="minorHAnsi" w:cstheme="minorHAnsi"/>
              </w:rPr>
              <w:tab/>
            </w:r>
          </w:p>
          <w:p w14:paraId="4978155B" w14:textId="77777777" w:rsidR="00FB3F11" w:rsidRPr="00882C89" w:rsidRDefault="00FB3F11" w:rsidP="00B8463D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</w:p>
          <w:p w14:paraId="1ED82C36" w14:textId="77777777" w:rsidR="00B8463D" w:rsidRPr="00882C89" w:rsidRDefault="00B8463D" w:rsidP="00B8463D">
            <w:pPr>
              <w:rPr>
                <w:rFonts w:asciiTheme="minorHAnsi" w:hAnsiTheme="minorHAnsi" w:cstheme="minorHAnsi"/>
                <w:b/>
              </w:rPr>
            </w:pPr>
          </w:p>
          <w:p w14:paraId="6624D986" w14:textId="77777777" w:rsidR="00757121" w:rsidRPr="00882C89" w:rsidRDefault="00B8463D" w:rsidP="00757121">
            <w:pPr>
              <w:rPr>
                <w:rFonts w:asciiTheme="minorHAnsi" w:hAnsiTheme="minorHAnsi" w:cstheme="minorHAnsi"/>
              </w:rPr>
            </w:pPr>
            <w:r w:rsidRPr="00882C89">
              <w:rPr>
                <w:rFonts w:asciiTheme="minorHAnsi" w:hAnsiTheme="minorHAnsi" w:cstheme="minorHAnsi"/>
                <w:b/>
              </w:rPr>
              <w:t xml:space="preserve">Key words: </w:t>
            </w:r>
          </w:p>
          <w:p w14:paraId="2EB9D594" w14:textId="77777777" w:rsidR="00B8463D" w:rsidRPr="00882C89" w:rsidRDefault="00B8463D" w:rsidP="00B8463D">
            <w:pPr>
              <w:rPr>
                <w:rFonts w:asciiTheme="minorHAnsi" w:hAnsiTheme="minorHAnsi" w:cstheme="minorHAnsi"/>
              </w:rPr>
            </w:pPr>
          </w:p>
          <w:p w14:paraId="2A4357D3" w14:textId="77777777" w:rsidR="00B8463D" w:rsidRPr="00882C89" w:rsidRDefault="00B8463D" w:rsidP="00B846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2C89">
              <w:rPr>
                <w:rFonts w:asciiTheme="minorHAnsi" w:hAnsiTheme="minorHAnsi" w:cstheme="minorHAnsi"/>
                <w:b/>
              </w:rPr>
              <w:t>ABSTRACT</w:t>
            </w:r>
          </w:p>
          <w:p w14:paraId="748CF0F2" w14:textId="77777777" w:rsidR="00A67363" w:rsidRPr="00882C89" w:rsidRDefault="00B66627" w:rsidP="00955CFC">
            <w:pPr>
              <w:pStyle w:val="NormalWeb"/>
              <w:spacing w:before="120" w:beforeAutospacing="0" w:after="0" w:afterAutospacing="0"/>
              <w:ind w:right="252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  <w:r w:rsidRPr="00882C89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3CBE9B43" w14:textId="77777777" w:rsid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Abstract Requirements:</w:t>
            </w:r>
          </w:p>
          <w:p w14:paraId="77571CD9" w14:textId="77777777" w:rsid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Maximum 300 words</w:t>
            </w:r>
          </w:p>
          <w:p w14:paraId="63FAA3EC" w14:textId="77777777" w:rsid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State background, methodology, key findings, conclusions</w:t>
            </w:r>
          </w:p>
          <w:p w14:paraId="216F6E93" w14:textId="77777777" w:rsid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Keywords: 3–5</w:t>
            </w:r>
          </w:p>
          <w:p w14:paraId="4AF1CF13" w14:textId="77777777" w:rsid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Written in English</w:t>
            </w:r>
          </w:p>
          <w:p w14:paraId="5E047610" w14:textId="6BC04461" w:rsidR="00C84F1C" w:rsidRPr="00850082" w:rsidRDefault="00850082" w:rsidP="0085008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C84F1C" w:rsidRPr="00882C89">
              <w:rPr>
                <w:rFonts w:asciiTheme="minorHAnsi" w:hAnsiTheme="minorHAnsi" w:cstheme="minorHAnsi"/>
                <w:sz w:val="20"/>
                <w:szCs w:val="20"/>
              </w:rPr>
              <w:t>Font: Times New Romans 12</w:t>
            </w:r>
          </w:p>
          <w:p w14:paraId="5C997F74" w14:textId="77777777" w:rsidR="00194CF8" w:rsidRDefault="00194CF8" w:rsidP="00955CFC">
            <w:pPr>
              <w:pStyle w:val="NormalWeb"/>
              <w:spacing w:before="120" w:beforeAutospacing="0" w:after="0" w:afterAutospacing="0"/>
              <w:ind w:right="252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</w:p>
          <w:p w14:paraId="07BB7F5A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3F115CFD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18291FB8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7CB28618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67CF4605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15BE1F09" w14:textId="77777777" w:rsidR="00194CF8" w:rsidRDefault="00194CF8" w:rsidP="00194CF8">
            <w:pPr>
              <w:pStyle w:val="BodyText"/>
              <w:spacing w:before="109"/>
              <w:rPr>
                <w:sz w:val="20"/>
              </w:rPr>
            </w:pPr>
          </w:p>
          <w:p w14:paraId="39B9615B" w14:textId="77777777" w:rsidR="00194CF8" w:rsidRPr="00882C89" w:rsidRDefault="00194CF8" w:rsidP="00194CF8">
            <w:pPr>
              <w:pStyle w:val="BodyText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"/>
          </w:tcPr>
          <w:p w14:paraId="17D8A5AB" w14:textId="77777777" w:rsidR="00FB3F11" w:rsidRPr="00882C89" w:rsidRDefault="00FB3F11" w:rsidP="00955CFC">
            <w:pPr>
              <w:pStyle w:val="Heading1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noProof/>
                <w:color w:val="auto"/>
                <w:sz w:val="44"/>
                <w:szCs w:val="44"/>
              </w:rPr>
            </w:pPr>
          </w:p>
        </w:tc>
      </w:tr>
      <w:tr w:rsidR="00680E09" w:rsidRPr="00882C89" w14:paraId="6C47AFF4" w14:textId="77777777" w:rsidTr="00955CFC">
        <w:trPr>
          <w:trHeight w:val="533"/>
        </w:trPr>
        <w:tc>
          <w:tcPr>
            <w:tcW w:w="2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293A1FA" w14:textId="77777777" w:rsidR="00FB3F11" w:rsidRPr="00882C89" w:rsidRDefault="00FB3F11" w:rsidP="00955CFC">
            <w:pPr>
              <w:pStyle w:val="Heading1"/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</w:rPr>
            </w:pPr>
          </w:p>
        </w:tc>
        <w:tc>
          <w:tcPr>
            <w:tcW w:w="92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9F66C" w14:textId="77777777" w:rsidR="00FB3F11" w:rsidRPr="00882C89" w:rsidRDefault="00FC593F" w:rsidP="00194CF8">
            <w:pPr>
              <w:pStyle w:val="Heading1"/>
              <w:spacing w:before="120" w:after="12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882C8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194CF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ED411F" w:rsidRPr="00882C89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th</w:t>
            </w:r>
            <w:r w:rsidR="00ED411F" w:rsidRPr="00882C8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African Rift Geothermal Conference, </w:t>
            </w:r>
            <w:r w:rsidR="00194CF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Moroni, Union of the Comoros</w:t>
            </w:r>
          </w:p>
        </w:tc>
        <w:tc>
          <w:tcPr>
            <w:tcW w:w="801" w:type="dxa"/>
            <w:tcBorders>
              <w:left w:val="single" w:sz="4" w:space="0" w:color="auto"/>
            </w:tcBorders>
            <w:noWrap/>
          </w:tcPr>
          <w:p w14:paraId="0D2F57CB" w14:textId="77777777" w:rsidR="00FB3F11" w:rsidRPr="00882C89" w:rsidRDefault="00FB3F11" w:rsidP="00955CFC">
            <w:pPr>
              <w:pStyle w:val="Heading1"/>
              <w:numPr>
                <w:ilvl w:val="0"/>
                <w:numId w:val="28"/>
              </w:numPr>
              <w:tabs>
                <w:tab w:val="clear" w:pos="360"/>
                <w:tab w:val="num" w:pos="432"/>
              </w:tabs>
              <w:spacing w:before="120" w:after="120"/>
              <w:ind w:left="357" w:hanging="357"/>
              <w:jc w:val="center"/>
              <w:rPr>
                <w:rFonts w:asciiTheme="minorHAnsi" w:hAnsiTheme="minorHAnsi" w:cstheme="minorHAnsi"/>
                <w:noProof/>
                <w:color w:val="auto"/>
              </w:rPr>
            </w:pPr>
          </w:p>
        </w:tc>
      </w:tr>
    </w:tbl>
    <w:p w14:paraId="15362019" w14:textId="77777777" w:rsidR="00FB3F11" w:rsidRPr="00882C89" w:rsidRDefault="00FB3F11" w:rsidP="00E26178">
      <w:pPr>
        <w:spacing w:before="120"/>
        <w:jc w:val="both"/>
        <w:outlineLvl w:val="0"/>
        <w:rPr>
          <w:rFonts w:asciiTheme="minorHAnsi" w:hAnsiTheme="minorHAnsi" w:cstheme="minorHAnsi"/>
        </w:rPr>
      </w:pPr>
    </w:p>
    <w:sectPr w:rsidR="00FB3F11" w:rsidRPr="00882C89" w:rsidSect="002B6887">
      <w:footerReference w:type="even" r:id="rId9"/>
      <w:footerReference w:type="first" r:id="rId10"/>
      <w:type w:val="continuous"/>
      <w:pgSz w:w="11906" w:h="16838" w:code="9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6BA3" w14:textId="77777777" w:rsidR="004133B4" w:rsidRDefault="004133B4">
      <w:r>
        <w:separator/>
      </w:r>
    </w:p>
  </w:endnote>
  <w:endnote w:type="continuationSeparator" w:id="0">
    <w:p w14:paraId="12D2C221" w14:textId="77777777" w:rsidR="004133B4" w:rsidRDefault="0041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BD5C" w14:textId="77777777" w:rsidR="00AB25A1" w:rsidRDefault="00AB25A1" w:rsidP="004275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FD3BB4" w14:textId="77777777" w:rsidR="00AB25A1" w:rsidRDefault="00AB25A1" w:rsidP="004275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1E0" w:firstRow="1" w:lastRow="1" w:firstColumn="1" w:lastColumn="1" w:noHBand="0" w:noVBand="0"/>
    </w:tblPr>
    <w:tblGrid>
      <w:gridCol w:w="605"/>
      <w:gridCol w:w="921"/>
      <w:gridCol w:w="707"/>
      <w:gridCol w:w="752"/>
      <w:gridCol w:w="1074"/>
      <w:gridCol w:w="936"/>
    </w:tblGrid>
    <w:tr w:rsidR="00AB25A1" w:rsidRPr="00E1048E" w14:paraId="7C69B89B" w14:textId="77777777">
      <w:trPr>
        <w:trHeight w:val="913"/>
        <w:jc w:val="center"/>
      </w:trPr>
      <w:tc>
        <w:tcPr>
          <w:tcW w:w="0" w:type="auto"/>
          <w:vAlign w:val="center"/>
        </w:tcPr>
        <w:p w14:paraId="78367AA4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n-US" w:eastAsia="en-US"/>
            </w:rPr>
            <w:drawing>
              <wp:inline distT="0" distB="0" distL="0" distR="0" wp14:anchorId="69222202" wp14:editId="5D7FA49B">
                <wp:extent cx="243205" cy="457200"/>
                <wp:effectExtent l="0" t="0" r="0" b="0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20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5D0BD419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n-US" w:eastAsia="en-US"/>
            </w:rPr>
            <w:drawing>
              <wp:inline distT="0" distB="0" distL="0" distR="0" wp14:anchorId="04DAC526" wp14:editId="57C9F96D">
                <wp:extent cx="447675" cy="447675"/>
                <wp:effectExtent l="0" t="0" r="0" b="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29D499ED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n-US" w:eastAsia="en-US"/>
            </w:rPr>
            <w:drawing>
              <wp:inline distT="0" distB="0" distL="0" distR="0" wp14:anchorId="7A72B465" wp14:editId="1D7F72D1">
                <wp:extent cx="223520" cy="408305"/>
                <wp:effectExtent l="0" t="0" r="0" b="0"/>
                <wp:docPr id="5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52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5C21E094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D647399" wp14:editId="51B38CD9">
                <wp:extent cx="340360" cy="437515"/>
                <wp:effectExtent l="0" t="0" r="0" b="0"/>
                <wp:docPr id="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036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1AB1728C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n-US" w:eastAsia="en-US"/>
            </w:rPr>
            <w:drawing>
              <wp:inline distT="0" distB="0" distL="0" distR="0" wp14:anchorId="702F399F" wp14:editId="5EC26BF7">
                <wp:extent cx="544830" cy="262890"/>
                <wp:effectExtent l="0" t="0" r="0" b="0"/>
                <wp:docPr id="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2484241A" w14:textId="77777777" w:rsidR="00AB25A1" w:rsidRPr="00E1048E" w:rsidRDefault="00882C89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3B4CF73" wp14:editId="2A875E1F">
                <wp:extent cx="457200" cy="447675"/>
                <wp:effectExtent l="0" t="0" r="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B25A1" w:rsidRPr="00E1048E" w14:paraId="1E7FC1BC" w14:textId="77777777">
      <w:trPr>
        <w:trHeight w:val="207"/>
        <w:jc w:val="center"/>
      </w:trPr>
      <w:tc>
        <w:tcPr>
          <w:tcW w:w="0" w:type="auto"/>
          <w:vAlign w:val="center"/>
        </w:tcPr>
        <w:p w14:paraId="7EDC173A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E1048E">
            <w:rPr>
              <w:rFonts w:ascii="Arial" w:hAnsi="Arial" w:cs="Arial"/>
              <w:b/>
              <w:sz w:val="14"/>
              <w:szCs w:val="14"/>
            </w:rPr>
            <w:t>KEPA</w:t>
          </w:r>
        </w:p>
      </w:tc>
      <w:tc>
        <w:tcPr>
          <w:tcW w:w="0" w:type="auto"/>
          <w:vAlign w:val="center"/>
        </w:tcPr>
        <w:p w14:paraId="5C741543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14"/>
              <w:szCs w:val="14"/>
              <w:lang w:val="en-US"/>
            </w:rPr>
          </w:pPr>
          <w:r w:rsidRPr="00E1048E">
            <w:rPr>
              <w:rFonts w:ascii="Arial" w:hAnsi="Arial" w:cs="Arial"/>
              <w:b/>
              <w:sz w:val="14"/>
              <w:szCs w:val="14"/>
            </w:rPr>
            <w:t>GPOGC</w:t>
          </w:r>
        </w:p>
      </w:tc>
      <w:tc>
        <w:tcPr>
          <w:tcW w:w="0" w:type="auto"/>
          <w:vAlign w:val="center"/>
        </w:tcPr>
        <w:p w14:paraId="6C609BA8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28"/>
              <w:szCs w:val="28"/>
              <w:lang w:val="en-US"/>
            </w:rPr>
          </w:pPr>
          <w:smartTag w:uri="urn:schemas-microsoft-com:office:smarttags" w:element="PersonName">
            <w:r w:rsidRPr="00E1048E">
              <w:rPr>
                <w:rFonts w:ascii="Arial" w:hAnsi="Arial" w:cs="Arial"/>
                <w:b/>
                <w:sz w:val="14"/>
                <w:szCs w:val="14"/>
              </w:rPr>
              <w:t>BSREC</w:t>
            </w:r>
          </w:smartTag>
        </w:p>
      </w:tc>
      <w:tc>
        <w:tcPr>
          <w:tcW w:w="0" w:type="auto"/>
          <w:vAlign w:val="center"/>
        </w:tcPr>
        <w:p w14:paraId="51406096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14"/>
              <w:szCs w:val="14"/>
              <w:lang w:val="en-US"/>
            </w:rPr>
          </w:pPr>
          <w:r w:rsidRPr="00E1048E">
            <w:rPr>
              <w:rFonts w:ascii="Arial" w:hAnsi="Arial" w:cs="Arial"/>
              <w:b/>
              <w:sz w:val="14"/>
              <w:szCs w:val="14"/>
            </w:rPr>
            <w:t>IPE</w:t>
          </w:r>
        </w:p>
      </w:tc>
      <w:tc>
        <w:tcPr>
          <w:tcW w:w="0" w:type="auto"/>
          <w:vAlign w:val="center"/>
        </w:tcPr>
        <w:p w14:paraId="2DC62B57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14"/>
              <w:szCs w:val="14"/>
              <w:lang w:val="en-US"/>
            </w:rPr>
          </w:pPr>
          <w:r w:rsidRPr="00E1048E">
            <w:rPr>
              <w:rFonts w:ascii="Arial" w:hAnsi="Arial" w:cs="Arial"/>
              <w:b/>
              <w:sz w:val="14"/>
              <w:szCs w:val="14"/>
            </w:rPr>
            <w:t>ISPE</w:t>
          </w:r>
        </w:p>
      </w:tc>
      <w:tc>
        <w:tcPr>
          <w:tcW w:w="0" w:type="auto"/>
          <w:vAlign w:val="center"/>
        </w:tcPr>
        <w:p w14:paraId="26798212" w14:textId="77777777" w:rsidR="00AB25A1" w:rsidRPr="00E1048E" w:rsidRDefault="00AB25A1" w:rsidP="00427584">
          <w:pPr>
            <w:jc w:val="center"/>
            <w:rPr>
              <w:rFonts w:ascii="Arial" w:hAnsi="Arial" w:cs="Arial"/>
              <w:b/>
              <w:sz w:val="14"/>
              <w:szCs w:val="14"/>
              <w:lang w:val="en-US"/>
            </w:rPr>
          </w:pPr>
          <w:r w:rsidRPr="00E1048E">
            <w:rPr>
              <w:rFonts w:ascii="Arial" w:hAnsi="Arial" w:cs="Arial"/>
              <w:b/>
              <w:sz w:val="14"/>
              <w:szCs w:val="14"/>
            </w:rPr>
            <w:t>ESEMI</w:t>
          </w:r>
        </w:p>
      </w:tc>
    </w:tr>
  </w:tbl>
  <w:p w14:paraId="263810EE" w14:textId="77777777" w:rsidR="00AB25A1" w:rsidRDefault="00AB2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CF06" w14:textId="77777777" w:rsidR="004133B4" w:rsidRDefault="004133B4">
      <w:r>
        <w:separator/>
      </w:r>
    </w:p>
  </w:footnote>
  <w:footnote w:type="continuationSeparator" w:id="0">
    <w:p w14:paraId="398F6895" w14:textId="77777777" w:rsidR="004133B4" w:rsidRDefault="00413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5118"/>
    <w:multiLevelType w:val="multilevel"/>
    <w:tmpl w:val="90720B6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EC0214"/>
    <w:multiLevelType w:val="multilevel"/>
    <w:tmpl w:val="4A34009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12B60512"/>
    <w:multiLevelType w:val="hybridMultilevel"/>
    <w:tmpl w:val="A9F0FD64"/>
    <w:lvl w:ilvl="0" w:tplc="E7D2E95A">
      <w:numFmt w:val="bullet"/>
      <w:lvlText w:val="-"/>
      <w:lvlJc w:val="left"/>
      <w:pPr>
        <w:tabs>
          <w:tab w:val="num" w:pos="632"/>
        </w:tabs>
        <w:ind w:left="632" w:hanging="272"/>
      </w:pPr>
      <w:rPr>
        <w:rFonts w:ascii="Arial" w:hAnsi="Arial" w:hint="default"/>
        <w:b/>
        <w:i w:val="0"/>
        <w:sz w:val="28"/>
        <w:szCs w:val="28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071CC"/>
    <w:multiLevelType w:val="multilevel"/>
    <w:tmpl w:val="799A6984"/>
    <w:lvl w:ilvl="0">
      <w:numFmt w:val="bullet"/>
      <w:lvlText w:val="-"/>
      <w:lvlJc w:val="left"/>
      <w:pPr>
        <w:tabs>
          <w:tab w:val="num" w:pos="632"/>
        </w:tabs>
        <w:ind w:left="632" w:hanging="272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32E5"/>
    <w:multiLevelType w:val="hybridMultilevel"/>
    <w:tmpl w:val="CEB20E36"/>
    <w:lvl w:ilvl="0" w:tplc="B33440B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44"/>
        <w:szCs w:val="4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5" w15:restartNumberingAfterBreak="0">
    <w:nsid w:val="1B77656D"/>
    <w:multiLevelType w:val="multilevel"/>
    <w:tmpl w:val="3FA87AA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B90912"/>
    <w:multiLevelType w:val="multilevel"/>
    <w:tmpl w:val="5426B7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-"/>
      <w:lvlJc w:val="left"/>
      <w:pPr>
        <w:tabs>
          <w:tab w:val="num" w:pos="1352"/>
        </w:tabs>
        <w:ind w:left="1352" w:hanging="27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D2278"/>
    <w:multiLevelType w:val="hybridMultilevel"/>
    <w:tmpl w:val="136C7380"/>
    <w:lvl w:ilvl="0" w:tplc="725C8B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/>
        <w:caps w:val="0"/>
        <w:strike w:val="0"/>
        <w:dstrike w:val="0"/>
        <w:vanish w:val="0"/>
        <w:color w:val="0066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D2E95A">
      <w:numFmt w:val="bullet"/>
      <w:lvlText w:val="-"/>
      <w:lvlJc w:val="left"/>
      <w:pPr>
        <w:tabs>
          <w:tab w:val="num" w:pos="1352"/>
        </w:tabs>
        <w:ind w:left="1352" w:hanging="27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C3DC3"/>
    <w:multiLevelType w:val="multilevel"/>
    <w:tmpl w:val="6362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40CB4"/>
    <w:multiLevelType w:val="hybridMultilevel"/>
    <w:tmpl w:val="0736FE7C"/>
    <w:lvl w:ilvl="0" w:tplc="E7D2E95A">
      <w:numFmt w:val="bullet"/>
      <w:lvlText w:val="-"/>
      <w:lvlJc w:val="left"/>
      <w:pPr>
        <w:tabs>
          <w:tab w:val="num" w:pos="989"/>
        </w:tabs>
        <w:ind w:left="989" w:hanging="272"/>
      </w:pPr>
      <w:rPr>
        <w:rFonts w:ascii="Arial" w:hAnsi="Arial" w:hint="default"/>
        <w:b/>
        <w:i w:val="0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4BB4C10"/>
    <w:multiLevelType w:val="hybridMultilevel"/>
    <w:tmpl w:val="5426B716"/>
    <w:lvl w:ilvl="0" w:tplc="9FE6D4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D2E95A">
      <w:numFmt w:val="bullet"/>
      <w:lvlText w:val="-"/>
      <w:lvlJc w:val="left"/>
      <w:pPr>
        <w:tabs>
          <w:tab w:val="num" w:pos="992"/>
        </w:tabs>
        <w:ind w:left="992" w:hanging="27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92954B4"/>
    <w:multiLevelType w:val="hybridMultilevel"/>
    <w:tmpl w:val="969A0F7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C0A4A"/>
    <w:multiLevelType w:val="hybridMultilevel"/>
    <w:tmpl w:val="CC740D9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602BD"/>
    <w:multiLevelType w:val="hybridMultilevel"/>
    <w:tmpl w:val="90720B68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1260E"/>
    <w:multiLevelType w:val="hybridMultilevel"/>
    <w:tmpl w:val="417A59EC"/>
    <w:lvl w:ilvl="0" w:tplc="9FE6D4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32605CC"/>
    <w:multiLevelType w:val="hybridMultilevel"/>
    <w:tmpl w:val="4A340094"/>
    <w:lvl w:ilvl="0" w:tplc="9FE6D438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3B380F05"/>
    <w:multiLevelType w:val="hybridMultilevel"/>
    <w:tmpl w:val="BCC67956"/>
    <w:lvl w:ilvl="0" w:tplc="E7D2E95A">
      <w:numFmt w:val="bullet"/>
      <w:lvlText w:val="-"/>
      <w:lvlJc w:val="left"/>
      <w:pPr>
        <w:tabs>
          <w:tab w:val="num" w:pos="632"/>
        </w:tabs>
        <w:ind w:left="632" w:hanging="272"/>
      </w:pPr>
      <w:rPr>
        <w:rFonts w:ascii="Arial" w:hAnsi="Arial" w:hint="default"/>
        <w:b/>
        <w:i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2D6BD2"/>
    <w:multiLevelType w:val="hybridMultilevel"/>
    <w:tmpl w:val="68422A8E"/>
    <w:lvl w:ilvl="0" w:tplc="0408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CB267C"/>
    <w:multiLevelType w:val="multilevel"/>
    <w:tmpl w:val="0546C726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260179"/>
    <w:multiLevelType w:val="hybridMultilevel"/>
    <w:tmpl w:val="60925550"/>
    <w:lvl w:ilvl="0" w:tplc="E7D2E95A">
      <w:numFmt w:val="bullet"/>
      <w:lvlText w:val="-"/>
      <w:lvlJc w:val="left"/>
      <w:pPr>
        <w:tabs>
          <w:tab w:val="num" w:pos="632"/>
        </w:tabs>
        <w:ind w:left="632" w:hanging="272"/>
      </w:pPr>
      <w:rPr>
        <w:rFonts w:ascii="Arial" w:hAnsi="Arial" w:hint="default"/>
        <w:b/>
        <w:i w:val="0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E20A56"/>
    <w:multiLevelType w:val="hybridMultilevel"/>
    <w:tmpl w:val="636221C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01116"/>
    <w:multiLevelType w:val="multilevel"/>
    <w:tmpl w:val="5426B71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-"/>
      <w:lvlJc w:val="left"/>
      <w:pPr>
        <w:tabs>
          <w:tab w:val="num" w:pos="992"/>
        </w:tabs>
        <w:ind w:left="992" w:hanging="27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F0A3F90"/>
    <w:multiLevelType w:val="multilevel"/>
    <w:tmpl w:val="C1A8C7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161053"/>
    <w:multiLevelType w:val="hybridMultilevel"/>
    <w:tmpl w:val="3FA87AAA"/>
    <w:lvl w:ilvl="0" w:tplc="2D1AA29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DEE61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654B2E10"/>
    <w:multiLevelType w:val="hybridMultilevel"/>
    <w:tmpl w:val="B2423766"/>
    <w:lvl w:ilvl="0" w:tplc="E7D2E95A">
      <w:numFmt w:val="bullet"/>
      <w:lvlText w:val="-"/>
      <w:lvlJc w:val="left"/>
      <w:pPr>
        <w:tabs>
          <w:tab w:val="num" w:pos="632"/>
        </w:tabs>
        <w:ind w:left="632" w:hanging="272"/>
      </w:pPr>
      <w:rPr>
        <w:rFonts w:ascii="Arial" w:hAnsi="Arial" w:hint="default"/>
        <w:b/>
        <w:i w:val="0"/>
        <w:sz w:val="28"/>
        <w:szCs w:val="28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886DBF"/>
    <w:multiLevelType w:val="hybridMultilevel"/>
    <w:tmpl w:val="7C34623E"/>
    <w:lvl w:ilvl="0" w:tplc="5CEE6DF6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lang w:val="en-GB"/>
      </w:rPr>
    </w:lvl>
    <w:lvl w:ilvl="1" w:tplc="040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054805"/>
    <w:multiLevelType w:val="multilevel"/>
    <w:tmpl w:val="6FCA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795AFD"/>
    <w:multiLevelType w:val="hybridMultilevel"/>
    <w:tmpl w:val="C1A8C7B8"/>
    <w:lvl w:ilvl="0" w:tplc="9FE6D43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2523685">
    <w:abstractNumId w:val="12"/>
  </w:num>
  <w:num w:numId="2" w16cid:durableId="1950700252">
    <w:abstractNumId w:val="11"/>
  </w:num>
  <w:num w:numId="3" w16cid:durableId="1455637054">
    <w:abstractNumId w:val="25"/>
  </w:num>
  <w:num w:numId="4" w16cid:durableId="609317582">
    <w:abstractNumId w:val="20"/>
  </w:num>
  <w:num w:numId="5" w16cid:durableId="1283265309">
    <w:abstractNumId w:val="27"/>
  </w:num>
  <w:num w:numId="6" w16cid:durableId="156043845">
    <w:abstractNumId w:val="22"/>
  </w:num>
  <w:num w:numId="7" w16cid:durableId="534074303">
    <w:abstractNumId w:val="14"/>
  </w:num>
  <w:num w:numId="8" w16cid:durableId="1439830386">
    <w:abstractNumId w:val="10"/>
  </w:num>
  <w:num w:numId="9" w16cid:durableId="395515739">
    <w:abstractNumId w:val="6"/>
  </w:num>
  <w:num w:numId="10" w16cid:durableId="1571427337">
    <w:abstractNumId w:val="7"/>
  </w:num>
  <w:num w:numId="11" w16cid:durableId="455687263">
    <w:abstractNumId w:val="13"/>
  </w:num>
  <w:num w:numId="12" w16cid:durableId="1994095620">
    <w:abstractNumId w:val="17"/>
  </w:num>
  <w:num w:numId="13" w16cid:durableId="437726344">
    <w:abstractNumId w:val="0"/>
  </w:num>
  <w:num w:numId="14" w16cid:durableId="1679499457">
    <w:abstractNumId w:val="16"/>
  </w:num>
  <w:num w:numId="15" w16cid:durableId="555817089">
    <w:abstractNumId w:val="8"/>
  </w:num>
  <w:num w:numId="16" w16cid:durableId="1831822851">
    <w:abstractNumId w:val="2"/>
  </w:num>
  <w:num w:numId="17" w16cid:durableId="1137063374">
    <w:abstractNumId w:val="21"/>
  </w:num>
  <w:num w:numId="18" w16cid:durableId="1852910767">
    <w:abstractNumId w:val="15"/>
  </w:num>
  <w:num w:numId="19" w16cid:durableId="374282031">
    <w:abstractNumId w:val="1"/>
  </w:num>
  <w:num w:numId="20" w16cid:durableId="63577179">
    <w:abstractNumId w:val="23"/>
  </w:num>
  <w:num w:numId="21" w16cid:durableId="2121105048">
    <w:abstractNumId w:val="18"/>
  </w:num>
  <w:num w:numId="22" w16cid:durableId="610161489">
    <w:abstractNumId w:val="3"/>
  </w:num>
  <w:num w:numId="23" w16cid:durableId="801116711">
    <w:abstractNumId w:val="24"/>
  </w:num>
  <w:num w:numId="24" w16cid:durableId="1708487399">
    <w:abstractNumId w:val="5"/>
  </w:num>
  <w:num w:numId="25" w16cid:durableId="350762606">
    <w:abstractNumId w:val="19"/>
  </w:num>
  <w:num w:numId="26" w16cid:durableId="992875672">
    <w:abstractNumId w:val="9"/>
  </w:num>
  <w:num w:numId="27" w16cid:durableId="703555702">
    <w:abstractNumId w:val="26"/>
  </w:num>
  <w:num w:numId="28" w16cid:durableId="164176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5" style="mso-wrap-style:none" fill="f" fillcolor="white" stroke="f">
      <v:fill color="white" on="f"/>
      <v:stroke on="f"/>
      <v:textbox style="mso-fit-shape-to-text:t"/>
      <o:colormru v:ext="edit" colors="#036,#6c9200,#f2f3e9,#537000,#476000,#ffffad,#e1dc00,#c4d1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A7A"/>
    <w:rsid w:val="00000C03"/>
    <w:rsid w:val="000079D1"/>
    <w:rsid w:val="0001061A"/>
    <w:rsid w:val="00015412"/>
    <w:rsid w:val="00016E81"/>
    <w:rsid w:val="00025B51"/>
    <w:rsid w:val="00040AAE"/>
    <w:rsid w:val="000411F0"/>
    <w:rsid w:val="00043F51"/>
    <w:rsid w:val="00046715"/>
    <w:rsid w:val="0004693A"/>
    <w:rsid w:val="00051866"/>
    <w:rsid w:val="00054105"/>
    <w:rsid w:val="00055C27"/>
    <w:rsid w:val="00056A7A"/>
    <w:rsid w:val="0006339D"/>
    <w:rsid w:val="00066BDC"/>
    <w:rsid w:val="00067214"/>
    <w:rsid w:val="00071AD6"/>
    <w:rsid w:val="000829E4"/>
    <w:rsid w:val="00087313"/>
    <w:rsid w:val="000934AB"/>
    <w:rsid w:val="00095039"/>
    <w:rsid w:val="0009686F"/>
    <w:rsid w:val="00097059"/>
    <w:rsid w:val="000A28FE"/>
    <w:rsid w:val="000A2C55"/>
    <w:rsid w:val="000A4590"/>
    <w:rsid w:val="000B51FB"/>
    <w:rsid w:val="000B752F"/>
    <w:rsid w:val="000E37FA"/>
    <w:rsid w:val="000F18D4"/>
    <w:rsid w:val="000F451A"/>
    <w:rsid w:val="000F731D"/>
    <w:rsid w:val="001005F2"/>
    <w:rsid w:val="00105CDB"/>
    <w:rsid w:val="001101D5"/>
    <w:rsid w:val="00123B63"/>
    <w:rsid w:val="00134927"/>
    <w:rsid w:val="001371FF"/>
    <w:rsid w:val="00137D01"/>
    <w:rsid w:val="0014212B"/>
    <w:rsid w:val="00145B20"/>
    <w:rsid w:val="0014679D"/>
    <w:rsid w:val="0015447E"/>
    <w:rsid w:val="00155804"/>
    <w:rsid w:val="001719B6"/>
    <w:rsid w:val="00174975"/>
    <w:rsid w:val="0019088B"/>
    <w:rsid w:val="00192369"/>
    <w:rsid w:val="00192993"/>
    <w:rsid w:val="00193A1D"/>
    <w:rsid w:val="00194CF8"/>
    <w:rsid w:val="001A5926"/>
    <w:rsid w:val="001A6165"/>
    <w:rsid w:val="001B3A4D"/>
    <w:rsid w:val="001B4D64"/>
    <w:rsid w:val="001B6501"/>
    <w:rsid w:val="001C4B30"/>
    <w:rsid w:val="001C72D4"/>
    <w:rsid w:val="001C784A"/>
    <w:rsid w:val="001D1009"/>
    <w:rsid w:val="001D16B1"/>
    <w:rsid w:val="001D4949"/>
    <w:rsid w:val="001D71F6"/>
    <w:rsid w:val="001E0247"/>
    <w:rsid w:val="001E138C"/>
    <w:rsid w:val="001E3943"/>
    <w:rsid w:val="001F11A2"/>
    <w:rsid w:val="001F29AB"/>
    <w:rsid w:val="001F2E79"/>
    <w:rsid w:val="001F5D95"/>
    <w:rsid w:val="001F66C2"/>
    <w:rsid w:val="001F75A1"/>
    <w:rsid w:val="001F7D6F"/>
    <w:rsid w:val="002000F1"/>
    <w:rsid w:val="00204BB8"/>
    <w:rsid w:val="00224D81"/>
    <w:rsid w:val="0022532E"/>
    <w:rsid w:val="00227C20"/>
    <w:rsid w:val="00227D5E"/>
    <w:rsid w:val="00242741"/>
    <w:rsid w:val="002456E9"/>
    <w:rsid w:val="00245D88"/>
    <w:rsid w:val="00246816"/>
    <w:rsid w:val="00247B2F"/>
    <w:rsid w:val="00261949"/>
    <w:rsid w:val="00265F2E"/>
    <w:rsid w:val="00266610"/>
    <w:rsid w:val="00267293"/>
    <w:rsid w:val="0027062B"/>
    <w:rsid w:val="00270633"/>
    <w:rsid w:val="002730FB"/>
    <w:rsid w:val="00273418"/>
    <w:rsid w:val="00276B73"/>
    <w:rsid w:val="0028775B"/>
    <w:rsid w:val="00293B07"/>
    <w:rsid w:val="00294D0A"/>
    <w:rsid w:val="002A3847"/>
    <w:rsid w:val="002A6522"/>
    <w:rsid w:val="002B3241"/>
    <w:rsid w:val="002B6887"/>
    <w:rsid w:val="002C02FB"/>
    <w:rsid w:val="002C226A"/>
    <w:rsid w:val="002C6E6D"/>
    <w:rsid w:val="002E4126"/>
    <w:rsid w:val="002F1C55"/>
    <w:rsid w:val="002F1D56"/>
    <w:rsid w:val="002F60AD"/>
    <w:rsid w:val="002F66AB"/>
    <w:rsid w:val="002F6CA0"/>
    <w:rsid w:val="002F7F5E"/>
    <w:rsid w:val="00304E5D"/>
    <w:rsid w:val="00306CA8"/>
    <w:rsid w:val="00325087"/>
    <w:rsid w:val="00331F07"/>
    <w:rsid w:val="00334921"/>
    <w:rsid w:val="00334E75"/>
    <w:rsid w:val="00335D69"/>
    <w:rsid w:val="00343EB9"/>
    <w:rsid w:val="003479A1"/>
    <w:rsid w:val="00353BE6"/>
    <w:rsid w:val="00357A2F"/>
    <w:rsid w:val="003622D1"/>
    <w:rsid w:val="00366369"/>
    <w:rsid w:val="003706B7"/>
    <w:rsid w:val="003715EF"/>
    <w:rsid w:val="00373779"/>
    <w:rsid w:val="00377657"/>
    <w:rsid w:val="00384398"/>
    <w:rsid w:val="003874EB"/>
    <w:rsid w:val="00390544"/>
    <w:rsid w:val="0039315E"/>
    <w:rsid w:val="003A1E3C"/>
    <w:rsid w:val="003B0B79"/>
    <w:rsid w:val="003B1258"/>
    <w:rsid w:val="003B333E"/>
    <w:rsid w:val="003C567B"/>
    <w:rsid w:val="003C791A"/>
    <w:rsid w:val="003E013D"/>
    <w:rsid w:val="003E2FE1"/>
    <w:rsid w:val="003E3029"/>
    <w:rsid w:val="003E3D47"/>
    <w:rsid w:val="003E4608"/>
    <w:rsid w:val="003E5339"/>
    <w:rsid w:val="003F15FA"/>
    <w:rsid w:val="00400B0E"/>
    <w:rsid w:val="00402B8E"/>
    <w:rsid w:val="0041088D"/>
    <w:rsid w:val="004133B4"/>
    <w:rsid w:val="00427584"/>
    <w:rsid w:val="00432DAA"/>
    <w:rsid w:val="00433316"/>
    <w:rsid w:val="0044307D"/>
    <w:rsid w:val="00455407"/>
    <w:rsid w:val="0046319B"/>
    <w:rsid w:val="00464A17"/>
    <w:rsid w:val="00464A7A"/>
    <w:rsid w:val="0046569F"/>
    <w:rsid w:val="004676AB"/>
    <w:rsid w:val="00472235"/>
    <w:rsid w:val="00475EC2"/>
    <w:rsid w:val="00476066"/>
    <w:rsid w:val="00482154"/>
    <w:rsid w:val="00482EEC"/>
    <w:rsid w:val="00484597"/>
    <w:rsid w:val="0049304F"/>
    <w:rsid w:val="004A1496"/>
    <w:rsid w:val="004A39E0"/>
    <w:rsid w:val="004A41E1"/>
    <w:rsid w:val="004B65AE"/>
    <w:rsid w:val="004B787F"/>
    <w:rsid w:val="004B7AFD"/>
    <w:rsid w:val="004C5D73"/>
    <w:rsid w:val="004C680F"/>
    <w:rsid w:val="004C7915"/>
    <w:rsid w:val="004D351E"/>
    <w:rsid w:val="004D4777"/>
    <w:rsid w:val="004D5134"/>
    <w:rsid w:val="004D6F53"/>
    <w:rsid w:val="004D7BC3"/>
    <w:rsid w:val="004E18E5"/>
    <w:rsid w:val="004E51A9"/>
    <w:rsid w:val="00501631"/>
    <w:rsid w:val="0050252C"/>
    <w:rsid w:val="00502A3F"/>
    <w:rsid w:val="00504066"/>
    <w:rsid w:val="00514DB9"/>
    <w:rsid w:val="00515A5C"/>
    <w:rsid w:val="005169E5"/>
    <w:rsid w:val="00520D3B"/>
    <w:rsid w:val="00530EE4"/>
    <w:rsid w:val="0053107C"/>
    <w:rsid w:val="00536F17"/>
    <w:rsid w:val="00541311"/>
    <w:rsid w:val="00547989"/>
    <w:rsid w:val="00555BC3"/>
    <w:rsid w:val="0056074D"/>
    <w:rsid w:val="0056693C"/>
    <w:rsid w:val="00567283"/>
    <w:rsid w:val="00581D0F"/>
    <w:rsid w:val="00590C33"/>
    <w:rsid w:val="00591A09"/>
    <w:rsid w:val="00594005"/>
    <w:rsid w:val="0059449E"/>
    <w:rsid w:val="00596526"/>
    <w:rsid w:val="005A1777"/>
    <w:rsid w:val="005A32CC"/>
    <w:rsid w:val="005A6A26"/>
    <w:rsid w:val="005B1176"/>
    <w:rsid w:val="005C1E04"/>
    <w:rsid w:val="005C1EFC"/>
    <w:rsid w:val="005C2C66"/>
    <w:rsid w:val="005C2FC0"/>
    <w:rsid w:val="005D6055"/>
    <w:rsid w:val="005D6373"/>
    <w:rsid w:val="005D7635"/>
    <w:rsid w:val="005E02E8"/>
    <w:rsid w:val="005E0A58"/>
    <w:rsid w:val="005E6F26"/>
    <w:rsid w:val="005E72AF"/>
    <w:rsid w:val="005E79B4"/>
    <w:rsid w:val="005F43AF"/>
    <w:rsid w:val="005F792B"/>
    <w:rsid w:val="0060248B"/>
    <w:rsid w:val="00604CC5"/>
    <w:rsid w:val="00610BF3"/>
    <w:rsid w:val="00613B0E"/>
    <w:rsid w:val="00617ABC"/>
    <w:rsid w:val="0062182A"/>
    <w:rsid w:val="006221C2"/>
    <w:rsid w:val="00625E3D"/>
    <w:rsid w:val="0062715B"/>
    <w:rsid w:val="006345E0"/>
    <w:rsid w:val="00651C14"/>
    <w:rsid w:val="00653E77"/>
    <w:rsid w:val="006573A4"/>
    <w:rsid w:val="00660EA2"/>
    <w:rsid w:val="00664E4B"/>
    <w:rsid w:val="006767DD"/>
    <w:rsid w:val="00676E46"/>
    <w:rsid w:val="00677C0F"/>
    <w:rsid w:val="00680E09"/>
    <w:rsid w:val="00681AC9"/>
    <w:rsid w:val="00683D87"/>
    <w:rsid w:val="00687564"/>
    <w:rsid w:val="006A2A80"/>
    <w:rsid w:val="006A4B68"/>
    <w:rsid w:val="006A6EB7"/>
    <w:rsid w:val="006B17F9"/>
    <w:rsid w:val="006C1197"/>
    <w:rsid w:val="006C151B"/>
    <w:rsid w:val="006D0980"/>
    <w:rsid w:val="006D12E0"/>
    <w:rsid w:val="006D255F"/>
    <w:rsid w:val="006D5AFA"/>
    <w:rsid w:val="006D5B0F"/>
    <w:rsid w:val="006D62DF"/>
    <w:rsid w:val="006E47B2"/>
    <w:rsid w:val="006E6EA6"/>
    <w:rsid w:val="006F6899"/>
    <w:rsid w:val="007002DC"/>
    <w:rsid w:val="0070240E"/>
    <w:rsid w:val="00705DCF"/>
    <w:rsid w:val="00707778"/>
    <w:rsid w:val="00710024"/>
    <w:rsid w:val="00710568"/>
    <w:rsid w:val="00711B15"/>
    <w:rsid w:val="00714F4A"/>
    <w:rsid w:val="00716509"/>
    <w:rsid w:val="0072521E"/>
    <w:rsid w:val="00726395"/>
    <w:rsid w:val="00726631"/>
    <w:rsid w:val="00726958"/>
    <w:rsid w:val="00741808"/>
    <w:rsid w:val="00757121"/>
    <w:rsid w:val="0076153B"/>
    <w:rsid w:val="007640E2"/>
    <w:rsid w:val="007644AF"/>
    <w:rsid w:val="0076541F"/>
    <w:rsid w:val="00767FA1"/>
    <w:rsid w:val="00770339"/>
    <w:rsid w:val="007804DD"/>
    <w:rsid w:val="00785155"/>
    <w:rsid w:val="00786A2C"/>
    <w:rsid w:val="00791559"/>
    <w:rsid w:val="007917F3"/>
    <w:rsid w:val="007A255C"/>
    <w:rsid w:val="007A3582"/>
    <w:rsid w:val="007A769B"/>
    <w:rsid w:val="007B3E6D"/>
    <w:rsid w:val="007B3F69"/>
    <w:rsid w:val="007B52ED"/>
    <w:rsid w:val="007D02B3"/>
    <w:rsid w:val="007D78B3"/>
    <w:rsid w:val="007E0E9D"/>
    <w:rsid w:val="007E1C20"/>
    <w:rsid w:val="007E220C"/>
    <w:rsid w:val="007E333A"/>
    <w:rsid w:val="007E7AC2"/>
    <w:rsid w:val="007F2FE9"/>
    <w:rsid w:val="007F459D"/>
    <w:rsid w:val="008029D1"/>
    <w:rsid w:val="0081245B"/>
    <w:rsid w:val="00825222"/>
    <w:rsid w:val="00826715"/>
    <w:rsid w:val="0083232E"/>
    <w:rsid w:val="008332A0"/>
    <w:rsid w:val="00835644"/>
    <w:rsid w:val="00840FA9"/>
    <w:rsid w:val="00842530"/>
    <w:rsid w:val="00850082"/>
    <w:rsid w:val="00853C41"/>
    <w:rsid w:val="008562A3"/>
    <w:rsid w:val="00856EF8"/>
    <w:rsid w:val="00857C26"/>
    <w:rsid w:val="00870562"/>
    <w:rsid w:val="00872BEC"/>
    <w:rsid w:val="00877963"/>
    <w:rsid w:val="008825CD"/>
    <w:rsid w:val="00882C89"/>
    <w:rsid w:val="008875C5"/>
    <w:rsid w:val="00887DD3"/>
    <w:rsid w:val="00896E83"/>
    <w:rsid w:val="008B0C9C"/>
    <w:rsid w:val="008B2031"/>
    <w:rsid w:val="008B3766"/>
    <w:rsid w:val="008C2546"/>
    <w:rsid w:val="008D51C6"/>
    <w:rsid w:val="008E3937"/>
    <w:rsid w:val="008F1626"/>
    <w:rsid w:val="008F2F6B"/>
    <w:rsid w:val="008F323D"/>
    <w:rsid w:val="008F3AB5"/>
    <w:rsid w:val="008F6B9A"/>
    <w:rsid w:val="008F7724"/>
    <w:rsid w:val="00910BF6"/>
    <w:rsid w:val="00911279"/>
    <w:rsid w:val="0092578B"/>
    <w:rsid w:val="009377BB"/>
    <w:rsid w:val="00940896"/>
    <w:rsid w:val="00941B8C"/>
    <w:rsid w:val="00946923"/>
    <w:rsid w:val="00951511"/>
    <w:rsid w:val="00954D1F"/>
    <w:rsid w:val="00955CFC"/>
    <w:rsid w:val="009560E4"/>
    <w:rsid w:val="00956FB6"/>
    <w:rsid w:val="00960398"/>
    <w:rsid w:val="00960F5F"/>
    <w:rsid w:val="009611A6"/>
    <w:rsid w:val="00961AF3"/>
    <w:rsid w:val="0097423F"/>
    <w:rsid w:val="00975B33"/>
    <w:rsid w:val="009909B9"/>
    <w:rsid w:val="0099453D"/>
    <w:rsid w:val="009976E6"/>
    <w:rsid w:val="00997A82"/>
    <w:rsid w:val="009A7EFF"/>
    <w:rsid w:val="009B01DB"/>
    <w:rsid w:val="009C1248"/>
    <w:rsid w:val="009C278E"/>
    <w:rsid w:val="009C5B55"/>
    <w:rsid w:val="009D2DE6"/>
    <w:rsid w:val="009D76B5"/>
    <w:rsid w:val="009E0154"/>
    <w:rsid w:val="009E31ED"/>
    <w:rsid w:val="009E4053"/>
    <w:rsid w:val="009F7BA5"/>
    <w:rsid w:val="00A0335B"/>
    <w:rsid w:val="00A058DF"/>
    <w:rsid w:val="00A1018F"/>
    <w:rsid w:val="00A20A0D"/>
    <w:rsid w:val="00A242A2"/>
    <w:rsid w:val="00A26583"/>
    <w:rsid w:val="00A316D6"/>
    <w:rsid w:val="00A36ADD"/>
    <w:rsid w:val="00A3738C"/>
    <w:rsid w:val="00A41D14"/>
    <w:rsid w:val="00A43E33"/>
    <w:rsid w:val="00A45553"/>
    <w:rsid w:val="00A462BB"/>
    <w:rsid w:val="00A55591"/>
    <w:rsid w:val="00A56679"/>
    <w:rsid w:val="00A6712D"/>
    <w:rsid w:val="00A67363"/>
    <w:rsid w:val="00A67F38"/>
    <w:rsid w:val="00A76625"/>
    <w:rsid w:val="00A77B08"/>
    <w:rsid w:val="00A81C75"/>
    <w:rsid w:val="00A81E99"/>
    <w:rsid w:val="00A85749"/>
    <w:rsid w:val="00A87C09"/>
    <w:rsid w:val="00A94603"/>
    <w:rsid w:val="00A96781"/>
    <w:rsid w:val="00AA054C"/>
    <w:rsid w:val="00AA1C13"/>
    <w:rsid w:val="00AB1C46"/>
    <w:rsid w:val="00AB25A1"/>
    <w:rsid w:val="00AB2FE5"/>
    <w:rsid w:val="00AC3921"/>
    <w:rsid w:val="00AC4B29"/>
    <w:rsid w:val="00AC78F5"/>
    <w:rsid w:val="00AD641B"/>
    <w:rsid w:val="00AE0112"/>
    <w:rsid w:val="00AE1B8E"/>
    <w:rsid w:val="00AE7EC1"/>
    <w:rsid w:val="00AF11C2"/>
    <w:rsid w:val="00AF1FF3"/>
    <w:rsid w:val="00AF3E17"/>
    <w:rsid w:val="00AF4FBA"/>
    <w:rsid w:val="00AF59D4"/>
    <w:rsid w:val="00AF5EA0"/>
    <w:rsid w:val="00B0555A"/>
    <w:rsid w:val="00B0662E"/>
    <w:rsid w:val="00B07602"/>
    <w:rsid w:val="00B12A5E"/>
    <w:rsid w:val="00B201A5"/>
    <w:rsid w:val="00B22FD2"/>
    <w:rsid w:val="00B34193"/>
    <w:rsid w:val="00B34411"/>
    <w:rsid w:val="00B34E17"/>
    <w:rsid w:val="00B35663"/>
    <w:rsid w:val="00B37DAD"/>
    <w:rsid w:val="00B37E30"/>
    <w:rsid w:val="00B4068B"/>
    <w:rsid w:val="00B4642D"/>
    <w:rsid w:val="00B55AF2"/>
    <w:rsid w:val="00B661C7"/>
    <w:rsid w:val="00B66627"/>
    <w:rsid w:val="00B70109"/>
    <w:rsid w:val="00B72F8D"/>
    <w:rsid w:val="00B8463D"/>
    <w:rsid w:val="00B908C8"/>
    <w:rsid w:val="00B931B5"/>
    <w:rsid w:val="00B94998"/>
    <w:rsid w:val="00B977F7"/>
    <w:rsid w:val="00BA1020"/>
    <w:rsid w:val="00BA1CCC"/>
    <w:rsid w:val="00BB46A9"/>
    <w:rsid w:val="00BB6924"/>
    <w:rsid w:val="00BC2415"/>
    <w:rsid w:val="00BC4D10"/>
    <w:rsid w:val="00BC54F0"/>
    <w:rsid w:val="00BD2AE2"/>
    <w:rsid w:val="00BE4781"/>
    <w:rsid w:val="00BE55C5"/>
    <w:rsid w:val="00BE61A8"/>
    <w:rsid w:val="00C04984"/>
    <w:rsid w:val="00C05938"/>
    <w:rsid w:val="00C06B6A"/>
    <w:rsid w:val="00C11EB4"/>
    <w:rsid w:val="00C129C6"/>
    <w:rsid w:val="00C12C17"/>
    <w:rsid w:val="00C178EC"/>
    <w:rsid w:val="00C222EF"/>
    <w:rsid w:val="00C412B5"/>
    <w:rsid w:val="00C42AD0"/>
    <w:rsid w:val="00C47460"/>
    <w:rsid w:val="00C578D1"/>
    <w:rsid w:val="00C6130F"/>
    <w:rsid w:val="00C62022"/>
    <w:rsid w:val="00C75C38"/>
    <w:rsid w:val="00C776FA"/>
    <w:rsid w:val="00C847B0"/>
    <w:rsid w:val="00C84F1C"/>
    <w:rsid w:val="00C960C2"/>
    <w:rsid w:val="00CA2880"/>
    <w:rsid w:val="00CA5A27"/>
    <w:rsid w:val="00CB15F9"/>
    <w:rsid w:val="00CB2973"/>
    <w:rsid w:val="00CB4B63"/>
    <w:rsid w:val="00CC561D"/>
    <w:rsid w:val="00CC77A6"/>
    <w:rsid w:val="00CD38C9"/>
    <w:rsid w:val="00CD6284"/>
    <w:rsid w:val="00CE3A1A"/>
    <w:rsid w:val="00CF2C20"/>
    <w:rsid w:val="00CF4EBB"/>
    <w:rsid w:val="00CF5645"/>
    <w:rsid w:val="00D00D06"/>
    <w:rsid w:val="00D03B2C"/>
    <w:rsid w:val="00D05171"/>
    <w:rsid w:val="00D137E3"/>
    <w:rsid w:val="00D22780"/>
    <w:rsid w:val="00D24A5E"/>
    <w:rsid w:val="00D25A0D"/>
    <w:rsid w:val="00D340A2"/>
    <w:rsid w:val="00D40B94"/>
    <w:rsid w:val="00D43826"/>
    <w:rsid w:val="00D45166"/>
    <w:rsid w:val="00D505F4"/>
    <w:rsid w:val="00D56338"/>
    <w:rsid w:val="00D57271"/>
    <w:rsid w:val="00D574D5"/>
    <w:rsid w:val="00D602EC"/>
    <w:rsid w:val="00D62D97"/>
    <w:rsid w:val="00D729B3"/>
    <w:rsid w:val="00D74967"/>
    <w:rsid w:val="00D75D7E"/>
    <w:rsid w:val="00D94923"/>
    <w:rsid w:val="00D94F01"/>
    <w:rsid w:val="00D97FE8"/>
    <w:rsid w:val="00DA390C"/>
    <w:rsid w:val="00DA6DDD"/>
    <w:rsid w:val="00DB0FA1"/>
    <w:rsid w:val="00DB4050"/>
    <w:rsid w:val="00DB41E6"/>
    <w:rsid w:val="00DB4D84"/>
    <w:rsid w:val="00DC2F40"/>
    <w:rsid w:val="00DD434D"/>
    <w:rsid w:val="00DD59A1"/>
    <w:rsid w:val="00DD60A0"/>
    <w:rsid w:val="00DD6D8D"/>
    <w:rsid w:val="00DE2265"/>
    <w:rsid w:val="00DE6920"/>
    <w:rsid w:val="00DE72A3"/>
    <w:rsid w:val="00E0266D"/>
    <w:rsid w:val="00E04906"/>
    <w:rsid w:val="00E07CA5"/>
    <w:rsid w:val="00E11C96"/>
    <w:rsid w:val="00E13FFF"/>
    <w:rsid w:val="00E14343"/>
    <w:rsid w:val="00E168A8"/>
    <w:rsid w:val="00E17F2E"/>
    <w:rsid w:val="00E20B59"/>
    <w:rsid w:val="00E26178"/>
    <w:rsid w:val="00E272EE"/>
    <w:rsid w:val="00E3136E"/>
    <w:rsid w:val="00E37B8A"/>
    <w:rsid w:val="00E47EB2"/>
    <w:rsid w:val="00E576B1"/>
    <w:rsid w:val="00E57AC3"/>
    <w:rsid w:val="00E66C2C"/>
    <w:rsid w:val="00E71092"/>
    <w:rsid w:val="00E71E57"/>
    <w:rsid w:val="00E75E05"/>
    <w:rsid w:val="00E8313E"/>
    <w:rsid w:val="00E860B9"/>
    <w:rsid w:val="00E93107"/>
    <w:rsid w:val="00EA17F3"/>
    <w:rsid w:val="00EA7899"/>
    <w:rsid w:val="00EA7989"/>
    <w:rsid w:val="00EB0EC7"/>
    <w:rsid w:val="00EB2631"/>
    <w:rsid w:val="00EB3CFD"/>
    <w:rsid w:val="00EB757B"/>
    <w:rsid w:val="00EC18D4"/>
    <w:rsid w:val="00EC2035"/>
    <w:rsid w:val="00EC6132"/>
    <w:rsid w:val="00EC657B"/>
    <w:rsid w:val="00EC664F"/>
    <w:rsid w:val="00ED1171"/>
    <w:rsid w:val="00ED275F"/>
    <w:rsid w:val="00ED411F"/>
    <w:rsid w:val="00EE0669"/>
    <w:rsid w:val="00EE342F"/>
    <w:rsid w:val="00EF0C5C"/>
    <w:rsid w:val="00EF7BA7"/>
    <w:rsid w:val="00F03393"/>
    <w:rsid w:val="00F079A5"/>
    <w:rsid w:val="00F15CB4"/>
    <w:rsid w:val="00F23FF7"/>
    <w:rsid w:val="00F2542C"/>
    <w:rsid w:val="00F26120"/>
    <w:rsid w:val="00F32712"/>
    <w:rsid w:val="00F3279E"/>
    <w:rsid w:val="00F32CBC"/>
    <w:rsid w:val="00F33E59"/>
    <w:rsid w:val="00F42080"/>
    <w:rsid w:val="00F463F0"/>
    <w:rsid w:val="00F600E2"/>
    <w:rsid w:val="00F6238A"/>
    <w:rsid w:val="00F639D1"/>
    <w:rsid w:val="00F6574D"/>
    <w:rsid w:val="00F74A48"/>
    <w:rsid w:val="00F778E8"/>
    <w:rsid w:val="00F96AD9"/>
    <w:rsid w:val="00FA183B"/>
    <w:rsid w:val="00FA48D1"/>
    <w:rsid w:val="00FB3F11"/>
    <w:rsid w:val="00FC0BBD"/>
    <w:rsid w:val="00FC593F"/>
    <w:rsid w:val="00FC6499"/>
    <w:rsid w:val="00FD497A"/>
    <w:rsid w:val="00FD5908"/>
    <w:rsid w:val="00FE5373"/>
    <w:rsid w:val="00FF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 style="mso-wrap-style:none" fill="f" fillcolor="white" stroke="f">
      <v:fill color="white" on="f"/>
      <v:stroke on="f"/>
      <v:textbox style="mso-fit-shape-to-text:t"/>
      <o:colormru v:ext="edit" colors="#036,#6c9200,#f2f3e9,#537000,#476000,#ffffad,#e1dc00,#c4d19f"/>
    </o:shapedefaults>
    <o:shapelayout v:ext="edit">
      <o:idmap v:ext="edit" data="1"/>
    </o:shapelayout>
  </w:shapeDefaults>
  <w:decimalSymbol w:val="."/>
  <w:listSeparator w:val=","/>
  <w14:docId w14:val="5D511180"/>
  <w15:docId w15:val="{FB9F610F-6D8D-45B0-9EA5-8AF071A0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l-GR"/>
    </w:rPr>
  </w:style>
  <w:style w:type="paragraph" w:styleId="Heading1">
    <w:name w:val="heading 1"/>
    <w:basedOn w:val="Normal"/>
    <w:next w:val="Normal"/>
    <w:qFormat/>
    <w:pPr>
      <w:keepNext/>
      <w:spacing w:before="40" w:after="40"/>
      <w:outlineLvl w:val="0"/>
    </w:pPr>
    <w:rPr>
      <w:rFonts w:ascii="Arial" w:hAnsi="Arial" w:cs="Arial"/>
      <w:b/>
      <w:bCs/>
      <w:color w:val="0000FF"/>
      <w:sz w:val="16"/>
      <w:szCs w:val="16"/>
    </w:rPr>
  </w:style>
  <w:style w:type="paragraph" w:styleId="Heading2">
    <w:name w:val="heading 2"/>
    <w:basedOn w:val="Normal"/>
    <w:next w:val="Normal"/>
    <w:qFormat/>
    <w:pPr>
      <w:keepNext/>
      <w:spacing w:before="40" w:after="40"/>
      <w:outlineLvl w:val="1"/>
    </w:pPr>
    <w:rPr>
      <w:rFonts w:ascii="Arial" w:hAnsi="Arial" w:cs="Arial"/>
      <w:b/>
      <w:color w:val="FF0000"/>
      <w:sz w:val="16"/>
      <w:szCs w:val="16"/>
    </w:rPr>
  </w:style>
  <w:style w:type="paragraph" w:styleId="Heading4">
    <w:name w:val="heading 4"/>
    <w:basedOn w:val="Normal"/>
    <w:next w:val="Normal"/>
    <w:qFormat/>
    <w:rsid w:val="001D10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5B1176"/>
    <w:rPr>
      <w:rFonts w:eastAsia="Calibri"/>
      <w:lang w:val="el-GR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E-mailSignatureChar">
    <w:name w:val="E-mail Signature Char"/>
    <w:link w:val="E-mailSignature"/>
    <w:uiPriority w:val="99"/>
    <w:rsid w:val="005B1176"/>
    <w:rPr>
      <w:rFonts w:eastAsia="Calibri"/>
      <w:sz w:val="24"/>
      <w:szCs w:val="24"/>
    </w:rPr>
  </w:style>
  <w:style w:type="table" w:styleId="TableGrid">
    <w:name w:val="Table Grid"/>
    <w:basedOn w:val="TableNormal"/>
    <w:rsid w:val="001F1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EB3CFD"/>
    <w:rPr>
      <w:b/>
      <w:bCs/>
    </w:rPr>
  </w:style>
  <w:style w:type="paragraph" w:styleId="NormalWeb">
    <w:name w:val="Normal (Web)"/>
    <w:basedOn w:val="Normal"/>
    <w:rsid w:val="003E013D"/>
    <w:pPr>
      <w:spacing w:before="100" w:beforeAutospacing="1" w:after="100" w:afterAutospacing="1"/>
    </w:pPr>
    <w:rPr>
      <w:rFonts w:eastAsia="MS Mincho"/>
      <w:color w:val="000000"/>
      <w:lang w:val="el-GR" w:eastAsia="ja-JP"/>
    </w:rPr>
  </w:style>
  <w:style w:type="paragraph" w:styleId="FootnoteText">
    <w:name w:val="footnote text"/>
    <w:basedOn w:val="Normal"/>
    <w:semiHidden/>
    <w:rsid w:val="004B65AE"/>
    <w:rPr>
      <w:sz w:val="20"/>
      <w:szCs w:val="20"/>
      <w:lang w:val="el-GR"/>
    </w:rPr>
  </w:style>
  <w:style w:type="character" w:styleId="FootnoteReference">
    <w:name w:val="footnote reference"/>
    <w:semiHidden/>
    <w:rsid w:val="004B65AE"/>
    <w:rPr>
      <w:vertAlign w:val="superscript"/>
    </w:rPr>
  </w:style>
  <w:style w:type="paragraph" w:styleId="Subtitle">
    <w:name w:val="Subtitle"/>
    <w:basedOn w:val="Normal"/>
    <w:qFormat/>
    <w:rsid w:val="004B65AE"/>
    <w:pPr>
      <w:jc w:val="center"/>
    </w:pPr>
    <w:rPr>
      <w:b/>
      <w:sz w:val="28"/>
      <w:lang w:val="ro-RO" w:eastAsia="en-GB"/>
    </w:rPr>
  </w:style>
  <w:style w:type="paragraph" w:styleId="Title">
    <w:name w:val="Title"/>
    <w:basedOn w:val="Normal"/>
    <w:qFormat/>
    <w:rsid w:val="004B65AE"/>
    <w:pPr>
      <w:jc w:val="center"/>
    </w:pPr>
    <w:rPr>
      <w:b/>
      <w:sz w:val="28"/>
      <w:szCs w:val="20"/>
      <w:lang w:val="en-US" w:eastAsia="en-US"/>
    </w:rPr>
  </w:style>
  <w:style w:type="paragraph" w:styleId="TOC1">
    <w:name w:val="toc 1"/>
    <w:basedOn w:val="Normal"/>
    <w:next w:val="Normal"/>
    <w:autoRedefine/>
    <w:semiHidden/>
    <w:rsid w:val="004B65AE"/>
    <w:pPr>
      <w:jc w:val="both"/>
    </w:pPr>
    <w:rPr>
      <w:lang w:val="ro-RO" w:eastAsia="en-US"/>
    </w:rPr>
  </w:style>
  <w:style w:type="paragraph" w:styleId="BodyText">
    <w:name w:val="Body Text"/>
    <w:basedOn w:val="Normal"/>
    <w:uiPriority w:val="1"/>
    <w:qFormat/>
    <w:rsid w:val="004B65AE"/>
    <w:pPr>
      <w:jc w:val="center"/>
    </w:pPr>
    <w:rPr>
      <w:rFonts w:ascii="Arial" w:hAnsi="Arial"/>
      <w:b/>
      <w:sz w:val="28"/>
      <w:szCs w:val="20"/>
      <w:lang w:val="pl-PL" w:eastAsia="pl-PL"/>
    </w:rPr>
  </w:style>
  <w:style w:type="paragraph" w:customStyle="1" w:styleId="CharChar2">
    <w:name w:val="Char Char2"/>
    <w:basedOn w:val="Normal"/>
    <w:rsid w:val="0062715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HeaderChar">
    <w:name w:val="Header Char"/>
    <w:link w:val="Header"/>
    <w:semiHidden/>
    <w:locked/>
    <w:rsid w:val="00757121"/>
    <w:rPr>
      <w:sz w:val="24"/>
      <w:szCs w:val="24"/>
      <w:lang w:val="en-GB" w:eastAsia="el-GR" w:bidi="ar-SA"/>
    </w:rPr>
  </w:style>
  <w:style w:type="paragraph" w:customStyle="1" w:styleId="Address">
    <w:name w:val="Address"/>
    <w:basedOn w:val="Header"/>
    <w:rsid w:val="00757121"/>
    <w:pPr>
      <w:tabs>
        <w:tab w:val="clear" w:pos="4153"/>
        <w:tab w:val="clear" w:pos="8306"/>
        <w:tab w:val="center" w:pos="4320"/>
        <w:tab w:val="right" w:pos="8640"/>
      </w:tabs>
      <w:jc w:val="center"/>
    </w:pPr>
    <w:rPr>
      <w:rFonts w:ascii="Times" w:eastAsia="Calibri" w:hAnsi="Times"/>
      <w:sz w:val="20"/>
      <w:szCs w:val="20"/>
      <w:lang w:val="en-US" w:eastAsia="en-US"/>
    </w:rPr>
  </w:style>
  <w:style w:type="paragraph" w:styleId="NoSpacing">
    <w:name w:val="No Spacing"/>
    <w:link w:val="NoSpacingChar"/>
    <w:qFormat/>
    <w:rsid w:val="00757121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locked/>
    <w:rsid w:val="00757121"/>
    <w:rPr>
      <w:rFonts w:ascii="Calibri" w:eastAsia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056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A7A"/>
    <w:rPr>
      <w:rFonts w:ascii="Tahoma" w:hAnsi="Tahoma" w:cs="Tahoma"/>
      <w:sz w:val="16"/>
      <w:szCs w:val="16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wmf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iheyis%20Amdebrhan\Downloads\Abstract%20template%20(ARGeo%20C-10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 (ARGeo C-10)</Template>
  <TotalTime>5</TotalTime>
  <Pages>1</Pages>
  <Words>51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 Sea Energy Policy Conference</vt:lpstr>
    </vt:vector>
  </TitlesOfParts>
  <Company>felix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Sea Energy Policy Conference</dc:title>
  <dc:creator>Yiheyis Amdebrhan</dc:creator>
  <cp:lastModifiedBy>Solomon Kebede haile</cp:lastModifiedBy>
  <cp:revision>5</cp:revision>
  <cp:lastPrinted>2014-05-15T08:05:00Z</cp:lastPrinted>
  <dcterms:created xsi:type="dcterms:W3CDTF">2025-11-27T13:13:00Z</dcterms:created>
  <dcterms:modified xsi:type="dcterms:W3CDTF">2026-02-26T07:47:00Z</dcterms:modified>
</cp:coreProperties>
</file>